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61" w:type="pct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0"/>
        <w:gridCol w:w="10024"/>
      </w:tblGrid>
      <w:tr w:rsidR="00B019A5" w:rsidRPr="009903C5" w:rsidTr="00B019A5">
        <w:trPr>
          <w:trHeight w:val="522"/>
        </w:trPr>
        <w:tc>
          <w:tcPr>
            <w:tcW w:w="10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B019A5" w:rsidP="000337FD">
            <w:pPr>
              <w:jc w:val="center"/>
              <w:rPr>
                <w:rFonts w:ascii="Arial" w:hAnsi="Arial" w:cs="Arial"/>
                <w:b/>
              </w:rPr>
            </w:pPr>
            <w:r w:rsidRPr="009903C5">
              <w:rPr>
                <w:rFonts w:ascii="Arial" w:hAnsi="Arial" w:cs="Arial"/>
                <w:b/>
                <w:noProof/>
                <w:lang w:val="es-CO" w:eastAsia="es-CO"/>
              </w:rPr>
              <w:t>VIGENCIA</w:t>
            </w:r>
          </w:p>
        </w:tc>
        <w:tc>
          <w:tcPr>
            <w:tcW w:w="39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19A5" w:rsidRPr="009903C5" w:rsidRDefault="00551F88" w:rsidP="000337FD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INVENTARIO DE  </w:t>
            </w:r>
            <w:r w:rsidR="00256ACB">
              <w:rPr>
                <w:rFonts w:ascii="Calibri" w:hAnsi="Calibri"/>
                <w:b/>
              </w:rPr>
              <w:t>ELIMINACION</w:t>
            </w:r>
            <w:r>
              <w:rPr>
                <w:rFonts w:ascii="Calibri" w:hAnsi="Calibri"/>
                <w:b/>
              </w:rPr>
              <w:t xml:space="preserve"> 2011</w:t>
            </w:r>
          </w:p>
        </w:tc>
      </w:tr>
    </w:tbl>
    <w:tbl>
      <w:tblPr>
        <w:tblpPr w:leftFromText="141" w:rightFromText="141" w:vertAnchor="page" w:horzAnchor="margin" w:tblpX="108" w:tblpY="3048"/>
        <w:tblW w:w="12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567"/>
        <w:gridCol w:w="567"/>
        <w:gridCol w:w="845"/>
        <w:gridCol w:w="5177"/>
        <w:gridCol w:w="4825"/>
      </w:tblGrid>
      <w:tr w:rsidR="00B019A5" w:rsidRPr="005520B1" w:rsidTr="00B019A5">
        <w:trPr>
          <w:trHeight w:val="77"/>
        </w:trPr>
        <w:tc>
          <w:tcPr>
            <w:tcW w:w="2614" w:type="dxa"/>
            <w:gridSpan w:val="4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REGISTRO DE ENTRADA</w:t>
            </w: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ENTIDAD PRODUCTORA</w:t>
            </w:r>
          </w:p>
        </w:tc>
        <w:tc>
          <w:tcPr>
            <w:tcW w:w="4825" w:type="dxa"/>
            <w:shd w:val="clear" w:color="auto" w:fill="F2F2F2" w:themeFill="background1" w:themeFillShade="F2"/>
            <w:vAlign w:val="center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OFICINA PRODUCTORA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  <w:r w:rsidRPr="00DF2133">
              <w:rPr>
                <w:rFonts w:ascii="Calibri" w:hAnsi="Calibri"/>
                <w:sz w:val="16"/>
                <w:szCs w:val="20"/>
                <w:lang w:val="es-MX"/>
              </w:rPr>
              <w:t>D</w:t>
            </w:r>
            <w:r>
              <w:rPr>
                <w:rFonts w:ascii="Calibri" w:hAnsi="Calibri"/>
                <w:sz w:val="16"/>
                <w:szCs w:val="20"/>
                <w:lang w:val="es-MX"/>
              </w:rPr>
              <w:t>ía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Mes</w:t>
            </w:r>
          </w:p>
        </w:tc>
        <w:tc>
          <w:tcPr>
            <w:tcW w:w="567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6"/>
                <w:szCs w:val="20"/>
                <w:lang w:val="es-MX"/>
              </w:rPr>
              <w:t>AÑO</w:t>
            </w:r>
          </w:p>
        </w:tc>
        <w:tc>
          <w:tcPr>
            <w:tcW w:w="845" w:type="dxa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  <w:r w:rsidRPr="00B93B97">
              <w:rPr>
                <w:rFonts w:ascii="Arial" w:hAnsi="Arial" w:cs="Arial"/>
                <w:sz w:val="12"/>
                <w:szCs w:val="20"/>
                <w:lang w:val="es-MX"/>
              </w:rPr>
              <w:t>No TRANS</w:t>
            </w: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 w:val="restart"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 w:val="restart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UNIDAD ADMINISTRATIVA</w:t>
            </w:r>
          </w:p>
        </w:tc>
        <w:tc>
          <w:tcPr>
            <w:tcW w:w="4825" w:type="dxa"/>
            <w:shd w:val="clear" w:color="auto" w:fill="F2F2F2" w:themeFill="background1" w:themeFillShade="F2"/>
          </w:tcPr>
          <w:p w:rsidR="00B019A5" w:rsidRPr="00B93B97" w:rsidRDefault="00B019A5" w:rsidP="00B019A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MX"/>
              </w:rPr>
            </w:pPr>
            <w:r w:rsidRPr="00B93B97">
              <w:rPr>
                <w:rFonts w:ascii="Arial" w:hAnsi="Arial" w:cs="Arial"/>
                <w:b/>
                <w:sz w:val="20"/>
                <w:szCs w:val="20"/>
                <w:lang w:val="es-MX"/>
              </w:rPr>
              <w:t>PROCESO</w:t>
            </w:r>
          </w:p>
        </w:tc>
      </w:tr>
      <w:tr w:rsidR="00B019A5" w:rsidRPr="005520B1" w:rsidTr="00B019A5">
        <w:trPr>
          <w:trHeight w:val="199"/>
        </w:trPr>
        <w:tc>
          <w:tcPr>
            <w:tcW w:w="63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67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845" w:type="dxa"/>
            <w:vMerge/>
          </w:tcPr>
          <w:p w:rsidR="00B019A5" w:rsidRPr="00DF2133" w:rsidRDefault="00B019A5" w:rsidP="00B019A5">
            <w:pPr>
              <w:jc w:val="center"/>
              <w:rPr>
                <w:rFonts w:ascii="Calibri" w:hAnsi="Calibri"/>
                <w:sz w:val="16"/>
                <w:szCs w:val="20"/>
                <w:lang w:val="es-MX"/>
              </w:rPr>
            </w:pPr>
          </w:p>
        </w:tc>
        <w:tc>
          <w:tcPr>
            <w:tcW w:w="5177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  <w:tc>
          <w:tcPr>
            <w:tcW w:w="4825" w:type="dxa"/>
          </w:tcPr>
          <w:p w:rsidR="00B019A5" w:rsidRPr="00B93B97" w:rsidRDefault="00B019A5" w:rsidP="00B019A5">
            <w:pPr>
              <w:jc w:val="both"/>
              <w:rPr>
                <w:rFonts w:ascii="Arial" w:hAnsi="Arial" w:cs="Arial"/>
                <w:sz w:val="20"/>
                <w:szCs w:val="20"/>
                <w:lang w:val="es-MX"/>
              </w:rPr>
            </w:pPr>
          </w:p>
        </w:tc>
      </w:tr>
      <w:tr w:rsidR="00B019A5" w:rsidRPr="005520B1" w:rsidTr="00B019A5">
        <w:trPr>
          <w:trHeight w:val="298"/>
        </w:trPr>
        <w:tc>
          <w:tcPr>
            <w:tcW w:w="2614" w:type="dxa"/>
            <w:gridSpan w:val="4"/>
            <w:shd w:val="clear" w:color="auto" w:fill="F2F2F2" w:themeFill="background1" w:themeFillShade="F2"/>
            <w:vAlign w:val="center"/>
          </w:tcPr>
          <w:p w:rsidR="00B019A5" w:rsidRPr="00A9063C" w:rsidRDefault="00B019A5" w:rsidP="00B019A5">
            <w:pPr>
              <w:jc w:val="center"/>
              <w:rPr>
                <w:rFonts w:ascii="Arial" w:hAnsi="Arial" w:cs="Arial"/>
                <w:b/>
                <w:szCs w:val="20"/>
                <w:lang w:val="es-MX"/>
              </w:rPr>
            </w:pPr>
            <w:r w:rsidRPr="00A9063C">
              <w:rPr>
                <w:rFonts w:ascii="Arial" w:hAnsi="Arial" w:cs="Arial"/>
                <w:b/>
                <w:szCs w:val="20"/>
                <w:lang w:val="es-MX"/>
              </w:rPr>
              <w:t>OBJETO</w:t>
            </w:r>
          </w:p>
        </w:tc>
        <w:tc>
          <w:tcPr>
            <w:tcW w:w="10002" w:type="dxa"/>
            <w:gridSpan w:val="2"/>
          </w:tcPr>
          <w:p w:rsidR="00B019A5" w:rsidRPr="003D6E64" w:rsidRDefault="00B019A5" w:rsidP="00B019A5">
            <w:pPr>
              <w:jc w:val="both"/>
              <w:rPr>
                <w:rFonts w:ascii="Calibri" w:hAnsi="Calibri"/>
                <w:szCs w:val="20"/>
                <w:lang w:val="es-MX"/>
              </w:rPr>
            </w:pPr>
          </w:p>
        </w:tc>
      </w:tr>
    </w:tbl>
    <w:tbl>
      <w:tblPr>
        <w:tblpPr w:leftFromText="141" w:rightFromText="141" w:vertAnchor="text" w:horzAnchor="margin" w:tblpY="169"/>
        <w:tblW w:w="13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"/>
        <w:gridCol w:w="425"/>
        <w:gridCol w:w="76"/>
        <w:gridCol w:w="707"/>
        <w:gridCol w:w="40"/>
        <w:gridCol w:w="1962"/>
        <w:gridCol w:w="291"/>
        <w:gridCol w:w="876"/>
        <w:gridCol w:w="76"/>
        <w:gridCol w:w="1093"/>
        <w:gridCol w:w="76"/>
        <w:gridCol w:w="532"/>
        <w:gridCol w:w="76"/>
        <w:gridCol w:w="533"/>
        <w:gridCol w:w="76"/>
        <w:gridCol w:w="532"/>
        <w:gridCol w:w="76"/>
        <w:gridCol w:w="353"/>
        <w:gridCol w:w="9"/>
        <w:gridCol w:w="278"/>
        <w:gridCol w:w="2007"/>
        <w:gridCol w:w="1720"/>
        <w:gridCol w:w="8"/>
        <w:gridCol w:w="1618"/>
      </w:tblGrid>
      <w:tr w:rsidR="000E1602" w:rsidRPr="00B771D2" w:rsidTr="004725F3">
        <w:trPr>
          <w:gridBefore w:val="1"/>
          <w:wBefore w:w="76" w:type="dxa"/>
          <w:cantSplit/>
          <w:trHeight w:val="253"/>
        </w:trPr>
        <w:tc>
          <w:tcPr>
            <w:tcW w:w="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2293" w:type="dxa"/>
            <w:gridSpan w:val="3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121" w:type="dxa"/>
            <w:gridSpan w:val="4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187" w:type="dxa"/>
            <w:gridSpan w:val="8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B771D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728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6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0E1602" w:rsidRPr="00B771D2" w:rsidTr="004725F3">
        <w:trPr>
          <w:gridBefore w:val="1"/>
          <w:wBefore w:w="76" w:type="dxa"/>
          <w:cantSplit/>
          <w:trHeight w:val="253"/>
        </w:trPr>
        <w:tc>
          <w:tcPr>
            <w:tcW w:w="501" w:type="dxa"/>
            <w:gridSpan w:val="2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707" w:type="dxa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2293" w:type="dxa"/>
            <w:gridSpan w:val="3"/>
            <w:vMerge/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952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359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Pr="00A9063C" w:rsidRDefault="000E1602" w:rsidP="000E1602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27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200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728" w:type="dxa"/>
            <w:gridSpan w:val="2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61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0E1602" w:rsidRDefault="000E1602" w:rsidP="000E1602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4725F3" w:rsidRPr="007D5450" w:rsidTr="004725F3">
        <w:trPr>
          <w:gridBefore w:val="1"/>
          <w:wBefore w:w="76" w:type="dxa"/>
          <w:cantSplit/>
          <w:trHeight w:val="563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707" w:type="dxa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293" w:type="dxa"/>
            <w:gridSpan w:val="3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comunicaciones</w:t>
            </w:r>
          </w:p>
        </w:tc>
        <w:tc>
          <w:tcPr>
            <w:tcW w:w="952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5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78" w:type="dxa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725F3" w:rsidRPr="00617166" w:rsidRDefault="004725F3" w:rsidP="004725F3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Radicaciones de comunicaciones recibidos</w:t>
            </w:r>
          </w:p>
        </w:tc>
        <w:tc>
          <w:tcPr>
            <w:tcW w:w="1617" w:type="dxa"/>
            <w:tcBorders>
              <w:right w:val="single" w:sz="4" w:space="0" w:color="auto"/>
            </w:tcBorders>
          </w:tcPr>
          <w:p w:rsidR="004725F3" w:rsidRPr="00336856" w:rsidRDefault="004725F3" w:rsidP="004725F3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336856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4725F3" w:rsidRPr="007D5450" w:rsidTr="004725F3">
        <w:trPr>
          <w:gridBefore w:val="1"/>
          <w:wBefore w:w="76" w:type="dxa"/>
          <w:cantSplit/>
          <w:trHeight w:val="265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707" w:type="dxa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293" w:type="dxa"/>
            <w:gridSpan w:val="3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comunicaciones</w:t>
            </w:r>
          </w:p>
        </w:tc>
        <w:tc>
          <w:tcPr>
            <w:tcW w:w="952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5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78" w:type="dxa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725F3" w:rsidRPr="00617166" w:rsidRDefault="004725F3" w:rsidP="004725F3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Entrega directa en entidades</w:t>
            </w:r>
          </w:p>
        </w:tc>
        <w:tc>
          <w:tcPr>
            <w:tcW w:w="1617" w:type="dxa"/>
            <w:tcBorders>
              <w:right w:val="single" w:sz="4" w:space="0" w:color="auto"/>
            </w:tcBorders>
          </w:tcPr>
          <w:p w:rsidR="004725F3" w:rsidRPr="00336856" w:rsidRDefault="004725F3" w:rsidP="004725F3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336856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4725F3" w:rsidRPr="007D5450" w:rsidTr="004725F3">
        <w:trPr>
          <w:gridBefore w:val="1"/>
          <w:wBefore w:w="76" w:type="dxa"/>
          <w:cantSplit/>
          <w:trHeight w:val="265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707" w:type="dxa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293" w:type="dxa"/>
            <w:gridSpan w:val="3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comunicación </w:t>
            </w:r>
          </w:p>
        </w:tc>
        <w:tc>
          <w:tcPr>
            <w:tcW w:w="952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5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78" w:type="dxa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725F3" w:rsidRPr="00617166" w:rsidRDefault="004725F3" w:rsidP="004725F3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Radicaciones de comunicaciones entrega directa en oficinas</w:t>
            </w:r>
          </w:p>
        </w:tc>
        <w:tc>
          <w:tcPr>
            <w:tcW w:w="1617" w:type="dxa"/>
            <w:tcBorders>
              <w:right w:val="single" w:sz="4" w:space="0" w:color="auto"/>
            </w:tcBorders>
          </w:tcPr>
          <w:p w:rsidR="004725F3" w:rsidRPr="00336856" w:rsidRDefault="004725F3" w:rsidP="004725F3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336856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4725F3" w:rsidRPr="007D5450" w:rsidTr="004725F3">
        <w:trPr>
          <w:gridBefore w:val="1"/>
          <w:wBefore w:w="76" w:type="dxa"/>
          <w:cantSplit/>
          <w:trHeight w:val="265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707" w:type="dxa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293" w:type="dxa"/>
            <w:gridSpan w:val="3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comunicación </w:t>
            </w:r>
          </w:p>
        </w:tc>
        <w:tc>
          <w:tcPr>
            <w:tcW w:w="952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5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78" w:type="dxa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725F3" w:rsidRPr="00617166" w:rsidRDefault="004725F3" w:rsidP="004725F3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8" w:type="dxa"/>
            <w:gridSpan w:val="2"/>
            <w:tcBorders>
              <w:right w:val="single" w:sz="4" w:space="0" w:color="auto"/>
            </w:tcBorders>
          </w:tcPr>
          <w:p w:rsidR="004725F3" w:rsidRPr="00E13029" w:rsidRDefault="004725F3" w:rsidP="00E13029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entrega directa en oficinas</w:t>
            </w:r>
          </w:p>
        </w:tc>
        <w:tc>
          <w:tcPr>
            <w:tcW w:w="1617" w:type="dxa"/>
            <w:tcBorders>
              <w:right w:val="single" w:sz="4" w:space="0" w:color="auto"/>
            </w:tcBorders>
          </w:tcPr>
          <w:p w:rsidR="004725F3" w:rsidRPr="00336856" w:rsidRDefault="004725F3" w:rsidP="004725F3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336856">
              <w:rPr>
                <w:rFonts w:ascii="Calibri" w:hAnsi="Calibri"/>
                <w:sz w:val="20"/>
                <w:szCs w:val="20"/>
              </w:rPr>
              <w:t>ELIMINACION</w:t>
            </w:r>
          </w:p>
          <w:p w:rsidR="004725F3" w:rsidRPr="00336856" w:rsidRDefault="004725F3" w:rsidP="004725F3">
            <w:pPr>
              <w:spacing w:after="160"/>
              <w:rPr>
                <w:rFonts w:ascii="Calibri" w:hAnsi="Calibri"/>
                <w:sz w:val="20"/>
                <w:szCs w:val="20"/>
              </w:rPr>
            </w:pPr>
          </w:p>
          <w:p w:rsidR="004725F3" w:rsidRPr="00336856" w:rsidRDefault="004725F3" w:rsidP="004725F3">
            <w:pPr>
              <w:spacing w:after="160"/>
              <w:rPr>
                <w:rFonts w:ascii="Calibri" w:hAnsi="Calibri"/>
                <w:sz w:val="20"/>
                <w:szCs w:val="20"/>
              </w:rPr>
            </w:pPr>
          </w:p>
        </w:tc>
      </w:tr>
      <w:tr w:rsidR="00451A9A" w:rsidRPr="00B771D2" w:rsidTr="004725F3">
        <w:trPr>
          <w:cantSplit/>
          <w:trHeight w:val="253"/>
        </w:trPr>
        <w:tc>
          <w:tcPr>
            <w:tcW w:w="5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lastRenderedPageBreak/>
              <w:t>No.</w:t>
            </w:r>
          </w:p>
        </w:tc>
        <w:tc>
          <w:tcPr>
            <w:tcW w:w="823" w:type="dxa"/>
            <w:gridSpan w:val="3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62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36" w:type="dxa"/>
            <w:gridSpan w:val="4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254" w:type="dxa"/>
            <w:gridSpan w:val="8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B771D2" w:rsidRDefault="00617166" w:rsidP="00617166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28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72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626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617166" w:rsidRPr="00B771D2" w:rsidTr="004725F3">
        <w:trPr>
          <w:cantSplit/>
          <w:trHeight w:val="253"/>
        </w:trPr>
        <w:tc>
          <w:tcPr>
            <w:tcW w:w="501" w:type="dxa"/>
            <w:gridSpan w:val="2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23" w:type="dxa"/>
            <w:gridSpan w:val="3"/>
            <w:vMerge/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62" w:type="dxa"/>
            <w:vMerge/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67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617166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286" w:type="dxa"/>
            <w:gridSpan w:val="2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Default="00617166" w:rsidP="00617166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200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Default="00617166" w:rsidP="00617166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720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Default="00617166" w:rsidP="00617166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626" w:type="dxa"/>
            <w:gridSpan w:val="2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Default="00617166" w:rsidP="00617166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4725F3" w:rsidRPr="007D5450" w:rsidTr="004725F3">
        <w:trPr>
          <w:cantSplit/>
          <w:trHeight w:val="563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823" w:type="dxa"/>
            <w:gridSpan w:val="3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62" w:type="dxa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comunicación</w:t>
            </w:r>
          </w:p>
        </w:tc>
        <w:tc>
          <w:tcPr>
            <w:tcW w:w="1167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725F3" w:rsidRPr="00617166" w:rsidRDefault="004725F3" w:rsidP="004725F3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0" w:type="dxa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Radicaciones de comunicaciones recibidos</w:t>
            </w:r>
          </w:p>
        </w:tc>
        <w:tc>
          <w:tcPr>
            <w:tcW w:w="162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ELIMINACION</w:t>
            </w:r>
          </w:p>
        </w:tc>
      </w:tr>
      <w:tr w:rsidR="004725F3" w:rsidRPr="007D5450" w:rsidTr="004725F3">
        <w:trPr>
          <w:cantSplit/>
          <w:trHeight w:val="265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823" w:type="dxa"/>
            <w:gridSpan w:val="3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62" w:type="dxa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préstamo documental</w:t>
            </w:r>
          </w:p>
        </w:tc>
        <w:tc>
          <w:tcPr>
            <w:tcW w:w="1167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725F3" w:rsidRPr="00617166" w:rsidRDefault="004725F3" w:rsidP="004725F3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0" w:type="dxa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62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ELIMINACION</w:t>
            </w:r>
          </w:p>
        </w:tc>
      </w:tr>
      <w:tr w:rsidR="004725F3" w:rsidRPr="007D5450" w:rsidTr="004725F3">
        <w:trPr>
          <w:cantSplit/>
          <w:trHeight w:val="265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823" w:type="dxa"/>
            <w:gridSpan w:val="3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62" w:type="dxa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comunicaciones radi</w:t>
            </w:r>
            <w:r w:rsidR="000E7327">
              <w:rPr>
                <w:rFonts w:ascii="Calibri" w:hAnsi="Calibri"/>
              </w:rPr>
              <w:t>c</w:t>
            </w:r>
            <w:bookmarkStart w:id="0" w:name="_GoBack"/>
            <w:bookmarkEnd w:id="0"/>
            <w:r>
              <w:rPr>
                <w:rFonts w:ascii="Calibri" w:hAnsi="Calibri"/>
              </w:rPr>
              <w:t>ación enviada</w:t>
            </w:r>
          </w:p>
        </w:tc>
        <w:tc>
          <w:tcPr>
            <w:tcW w:w="1167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725F3" w:rsidRPr="00617166" w:rsidRDefault="004725F3" w:rsidP="004725F3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0" w:type="dxa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62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ELIMINACION</w:t>
            </w:r>
          </w:p>
        </w:tc>
      </w:tr>
      <w:tr w:rsidR="004725F3" w:rsidRPr="007D5450" w:rsidTr="004725F3">
        <w:trPr>
          <w:cantSplit/>
          <w:trHeight w:val="265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823" w:type="dxa"/>
            <w:gridSpan w:val="3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62" w:type="dxa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comunicación</w:t>
            </w:r>
          </w:p>
        </w:tc>
        <w:tc>
          <w:tcPr>
            <w:tcW w:w="1167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725F3" w:rsidRPr="00617166" w:rsidRDefault="004725F3" w:rsidP="004725F3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0" w:type="dxa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Radicación enviada</w:t>
            </w:r>
          </w:p>
        </w:tc>
        <w:tc>
          <w:tcPr>
            <w:tcW w:w="162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ELIMINACION</w:t>
            </w:r>
          </w:p>
        </w:tc>
      </w:tr>
      <w:tr w:rsidR="004725F3" w:rsidRPr="007D5450" w:rsidTr="004725F3">
        <w:trPr>
          <w:cantSplit/>
          <w:trHeight w:val="265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823" w:type="dxa"/>
            <w:gridSpan w:val="3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62" w:type="dxa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comunicación</w:t>
            </w:r>
          </w:p>
        </w:tc>
        <w:tc>
          <w:tcPr>
            <w:tcW w:w="1167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725F3" w:rsidRPr="00617166" w:rsidRDefault="004725F3" w:rsidP="004725F3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0" w:type="dxa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Radicaciones de comunicaciones entrega directa en oficina</w:t>
            </w:r>
          </w:p>
        </w:tc>
        <w:tc>
          <w:tcPr>
            <w:tcW w:w="1626" w:type="dxa"/>
            <w:gridSpan w:val="2"/>
            <w:tcBorders>
              <w:right w:val="single" w:sz="4" w:space="0" w:color="auto"/>
            </w:tcBorders>
          </w:tcPr>
          <w:p w:rsidR="004725F3" w:rsidRPr="007D5450" w:rsidRDefault="004725F3" w:rsidP="004725F3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ELIMINACION</w:t>
            </w:r>
          </w:p>
        </w:tc>
      </w:tr>
      <w:tr w:rsidR="00451A9A" w:rsidRPr="007D5450" w:rsidTr="004725F3">
        <w:trPr>
          <w:cantSplit/>
          <w:trHeight w:val="265"/>
        </w:trPr>
        <w:tc>
          <w:tcPr>
            <w:tcW w:w="501" w:type="dxa"/>
            <w:gridSpan w:val="2"/>
            <w:tcBorders>
              <w:lef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823" w:type="dxa"/>
            <w:gridSpan w:val="3"/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62" w:type="dxa"/>
          </w:tcPr>
          <w:p w:rsidR="00451A9A" w:rsidRPr="00617166" w:rsidRDefault="001D72B5" w:rsidP="00451A9A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Registro entrega</w:t>
            </w:r>
          </w:p>
        </w:tc>
        <w:tc>
          <w:tcPr>
            <w:tcW w:w="1167" w:type="dxa"/>
            <w:gridSpan w:val="2"/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68" w:type="dxa"/>
            <w:gridSpan w:val="2"/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9" w:type="dxa"/>
            <w:gridSpan w:val="2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8" w:type="dxa"/>
            <w:gridSpan w:val="2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86" w:type="dxa"/>
            <w:gridSpan w:val="2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07" w:type="dxa"/>
            <w:tcBorders>
              <w:right w:val="single" w:sz="4" w:space="0" w:color="auto"/>
            </w:tcBorders>
          </w:tcPr>
          <w:p w:rsidR="00451A9A" w:rsidRPr="007D5450" w:rsidRDefault="001D72B5" w:rsidP="00451A9A">
            <w:pPr>
              <w:spacing w:after="160"/>
              <w:rPr>
                <w:rFonts w:ascii="Calibri" w:hAnsi="Calibri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720" w:type="dxa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Material biográfico</w:t>
            </w:r>
          </w:p>
        </w:tc>
        <w:tc>
          <w:tcPr>
            <w:tcW w:w="1626" w:type="dxa"/>
            <w:gridSpan w:val="2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ELIMINACION</w:t>
            </w:r>
          </w:p>
        </w:tc>
      </w:tr>
    </w:tbl>
    <w:p w:rsidR="00451A9A" w:rsidRDefault="00451A9A" w:rsidP="00B019A5">
      <w:pPr>
        <w:rPr>
          <w:rFonts w:ascii="Verdana" w:hAnsi="Verdana"/>
        </w:rPr>
      </w:pPr>
    </w:p>
    <w:p w:rsidR="00451A9A" w:rsidRDefault="00451A9A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Y="169"/>
        <w:tblW w:w="13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387"/>
        <w:gridCol w:w="2126"/>
        <w:gridCol w:w="1559"/>
        <w:gridCol w:w="1276"/>
      </w:tblGrid>
      <w:tr w:rsidR="00451A9A" w:rsidRPr="00B771D2" w:rsidTr="001D72B5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B771D2" w:rsidRDefault="00617166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38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C37F3B" w:rsidRPr="00B771D2" w:rsidTr="001D72B5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Pr="00A9063C" w:rsidRDefault="00617166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38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Default="00617166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2126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Default="00617166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559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Default="00617166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617166" w:rsidRDefault="00617166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1D72B5" w:rsidRPr="007D5450" w:rsidTr="001D72B5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comunicaciones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D72B5" w:rsidRPr="00617166" w:rsidRDefault="001D72B5" w:rsidP="001D72B5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12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comunicaciones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D72B5" w:rsidRPr="00617166" w:rsidRDefault="001D72B5" w:rsidP="001D72B5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Radicaciones de comunicaciones recibidos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13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de información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D72B5" w:rsidRPr="00617166" w:rsidRDefault="001D72B5" w:rsidP="001D72B5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 w:rsidRPr="00617166">
              <w:rPr>
                <w:rFonts w:ascii="Calibri" w:hAnsi="Calibri"/>
                <w:sz w:val="22"/>
                <w:szCs w:val="22"/>
              </w:rPr>
              <w:t>ARCHIVO CENTRAL  Y CORRESPONDENCIA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entrada y salida de bienes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actualización 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Contiene 3 carpetas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entrada y salida de bienes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38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Contiene 3 carpetas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</w:tbl>
    <w:p w:rsidR="00617166" w:rsidRDefault="00617166" w:rsidP="00B019A5">
      <w:pPr>
        <w:rPr>
          <w:rFonts w:ascii="Verdana" w:hAnsi="Verdana"/>
        </w:rPr>
      </w:pPr>
    </w:p>
    <w:p w:rsidR="00C37F3B" w:rsidRDefault="00C37F3B" w:rsidP="00B019A5">
      <w:pPr>
        <w:rPr>
          <w:rFonts w:ascii="Verdana" w:hAnsi="Verdana"/>
        </w:rPr>
      </w:pPr>
    </w:p>
    <w:p w:rsidR="00C37F3B" w:rsidRDefault="00C37F3B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Y="358"/>
        <w:tblW w:w="13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2088"/>
        <w:gridCol w:w="1134"/>
        <w:gridCol w:w="1357"/>
      </w:tblGrid>
      <w:tr w:rsidR="001D72B5" w:rsidRPr="00B771D2" w:rsidTr="001D72B5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lastRenderedPageBreak/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D72B5" w:rsidRPr="00B771D2" w:rsidRDefault="001D72B5" w:rsidP="001D72B5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208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1D72B5" w:rsidRPr="00B771D2" w:rsidTr="001D72B5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1D72B5" w:rsidRPr="00A9063C" w:rsidRDefault="001D72B5" w:rsidP="001D72B5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1D72B5" w:rsidRDefault="001D72B5" w:rsidP="001D72B5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208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1D72B5" w:rsidRDefault="001D72B5" w:rsidP="001D72B5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1D72B5" w:rsidRDefault="001D72B5" w:rsidP="001D72B5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5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1D72B5" w:rsidRDefault="001D72B5" w:rsidP="001D72B5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1D72B5" w:rsidRPr="007D5450" w:rsidTr="001D72B5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actividades diarias de aseo 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88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préstamo de bienes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88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devolución de bienes 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88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autorización de ingreso 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88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de entrada de bienes 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88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Plan de mejoramiento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88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1D72B5" w:rsidRPr="007D5450" w:rsidTr="001D72B5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814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1D72B5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Inventario  materiales e insumo</w:t>
            </w:r>
          </w:p>
        </w:tc>
        <w:tc>
          <w:tcPr>
            <w:tcW w:w="1155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2088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ALMACEN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1D72B5" w:rsidRPr="007D5450" w:rsidRDefault="001D72B5" w:rsidP="001D72B5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Contiene 2 carpetas</w:t>
            </w:r>
          </w:p>
        </w:tc>
        <w:tc>
          <w:tcPr>
            <w:tcW w:w="1357" w:type="dxa"/>
            <w:tcBorders>
              <w:right w:val="single" w:sz="4" w:space="0" w:color="auto"/>
            </w:tcBorders>
          </w:tcPr>
          <w:p w:rsidR="001D72B5" w:rsidRPr="00451A9A" w:rsidRDefault="001D72B5" w:rsidP="001D72B5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</w:tbl>
    <w:p w:rsidR="00C37F3B" w:rsidRDefault="00C37F3B" w:rsidP="00B019A5">
      <w:pPr>
        <w:rPr>
          <w:rFonts w:ascii="Verdana" w:hAnsi="Verdana"/>
        </w:rPr>
      </w:pPr>
    </w:p>
    <w:p w:rsidR="00220238" w:rsidRDefault="00220238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804"/>
        <w:gridCol w:w="1031"/>
        <w:gridCol w:w="1312"/>
      </w:tblGrid>
      <w:tr w:rsidR="00220238" w:rsidRPr="00B771D2" w:rsidTr="00FA0FA4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20238" w:rsidRPr="00B771D2" w:rsidRDefault="00220238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80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03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220238" w:rsidRPr="00B771D2" w:rsidTr="00FA0FA4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20238" w:rsidRPr="00A9063C" w:rsidRDefault="00220238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20238" w:rsidRDefault="00220238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80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20238" w:rsidRDefault="00220238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031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20238" w:rsidRDefault="00220238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20238" w:rsidRDefault="00220238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451A9A" w:rsidRPr="007D5450" w:rsidTr="00FA0FA4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451A9A" w:rsidRPr="00220238" w:rsidRDefault="001D72B5" w:rsidP="00451A9A">
            <w:pPr>
              <w:spacing w:after="16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</w:rPr>
              <w:t>Registro De par celadores</w:t>
            </w:r>
          </w:p>
        </w:tc>
        <w:tc>
          <w:tcPr>
            <w:tcW w:w="1155" w:type="dxa"/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451A9A" w:rsidRPr="007D5450" w:rsidRDefault="001D72B5" w:rsidP="00451A9A">
            <w:pPr>
              <w:spacing w:after="160"/>
              <w:rPr>
                <w:rFonts w:ascii="Calibri" w:hAnsi="Calibri"/>
              </w:rPr>
            </w:pPr>
            <w:r w:rsidRPr="00220238">
              <w:rPr>
                <w:rFonts w:ascii="Calibri" w:hAnsi="Calibri"/>
                <w:sz w:val="22"/>
                <w:szCs w:val="22"/>
              </w:rPr>
              <w:t>D.U ADMINISTRACION CONTADURIA Y MERCADEO</w:t>
            </w:r>
          </w:p>
        </w:tc>
        <w:tc>
          <w:tcPr>
            <w:tcW w:w="1031" w:type="dxa"/>
            <w:tcBorders>
              <w:right w:val="single" w:sz="4" w:space="0" w:color="auto"/>
            </w:tcBorders>
          </w:tcPr>
          <w:p w:rsidR="00451A9A" w:rsidRPr="007D5450" w:rsidRDefault="00451A9A" w:rsidP="00451A9A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451A9A" w:rsidRPr="00451A9A" w:rsidRDefault="00451A9A" w:rsidP="00451A9A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FA0FA4" w:rsidRPr="007D5450" w:rsidTr="00FA0FA4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par celadores-docentes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D.U SISTEMAS Y SALUD OCUPACIONAL</w:t>
            </w:r>
          </w:p>
        </w:tc>
        <w:tc>
          <w:tcPr>
            <w:tcW w:w="1031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FA0FA4" w:rsidRPr="007D5450" w:rsidTr="00FA0FA4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 de información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D.U SISTEMAS Y SALUD OCUPACIONAL</w:t>
            </w:r>
          </w:p>
        </w:tc>
        <w:tc>
          <w:tcPr>
            <w:tcW w:w="1031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FA0FA4" w:rsidRPr="007D5450" w:rsidTr="00FA0FA4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par celadores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D.U IMPORT Y EXPORT</w:t>
            </w:r>
          </w:p>
        </w:tc>
        <w:tc>
          <w:tcPr>
            <w:tcW w:w="1031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FA0FA4" w:rsidRPr="007D5450" w:rsidTr="00FA0FA4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clases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D.U INVESTIGACION Y EXTENCION</w:t>
            </w:r>
          </w:p>
        </w:tc>
        <w:tc>
          <w:tcPr>
            <w:tcW w:w="1031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Contiene 2 carpetas</w:t>
            </w: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FA0FA4" w:rsidRPr="007D5450" w:rsidTr="00FA0FA4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D.U INVESTIGACION Y EXTENCION</w:t>
            </w:r>
          </w:p>
        </w:tc>
        <w:tc>
          <w:tcPr>
            <w:tcW w:w="1031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</w:tbl>
    <w:p w:rsidR="00220238" w:rsidRDefault="00220238" w:rsidP="00B019A5">
      <w:pPr>
        <w:rPr>
          <w:rFonts w:ascii="Verdana" w:hAnsi="Verdana"/>
        </w:rPr>
      </w:pPr>
    </w:p>
    <w:p w:rsidR="00997A7A" w:rsidRDefault="00997A7A" w:rsidP="00B019A5">
      <w:pPr>
        <w:rPr>
          <w:rFonts w:ascii="Verdana" w:hAnsi="Verdana"/>
        </w:rPr>
      </w:pPr>
    </w:p>
    <w:p w:rsidR="00997A7A" w:rsidRDefault="00997A7A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Y="169"/>
        <w:tblW w:w="126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417"/>
        <w:gridCol w:w="1418"/>
        <w:gridCol w:w="1312"/>
      </w:tblGrid>
      <w:tr w:rsidR="00997A7A" w:rsidRPr="00B771D2" w:rsidTr="000337FD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B771D2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31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997A7A" w:rsidRPr="00B771D2" w:rsidTr="000337FD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312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FA0FA4" w:rsidRPr="007D5450" w:rsidTr="000337FD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salida de elementos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FA0FA4" w:rsidRPr="007D5450" w:rsidTr="000337FD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entrada y salida de elemento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Contiene 2 carpetas</w:t>
            </w: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FA0FA4" w:rsidRPr="007D5450" w:rsidTr="000337FD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asistencia de docentes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Contiene 5 carpetas</w:t>
            </w: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FA0FA4" w:rsidRPr="007D5450" w:rsidTr="000337FD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autorización de ingreso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FA0FA4" w:rsidRPr="007D5450" w:rsidTr="000337FD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5</w:t>
            </w:r>
          </w:p>
        </w:tc>
        <w:tc>
          <w:tcPr>
            <w:tcW w:w="814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ausentismo</w:t>
            </w:r>
          </w:p>
        </w:tc>
        <w:tc>
          <w:tcPr>
            <w:tcW w:w="1155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FA0FA4" w:rsidRPr="007D5450" w:rsidRDefault="00FA0FA4" w:rsidP="00FA0FA4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Contiene 2 carpetas</w:t>
            </w: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FA0FA4" w:rsidRPr="00451A9A" w:rsidRDefault="00FA0FA4" w:rsidP="00FA0FA4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BC1BA8" w:rsidRPr="007D5450" w:rsidTr="000337FD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6</w:t>
            </w:r>
          </w:p>
        </w:tc>
        <w:tc>
          <w:tcPr>
            <w:tcW w:w="814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Registro de control de parqueadero</w:t>
            </w:r>
          </w:p>
        </w:tc>
        <w:tc>
          <w:tcPr>
            <w:tcW w:w="1155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312" w:type="dxa"/>
            <w:tcBorders>
              <w:right w:val="single" w:sz="4" w:space="0" w:color="auto"/>
            </w:tcBorders>
          </w:tcPr>
          <w:p w:rsidR="00BC1BA8" w:rsidRPr="00451A9A" w:rsidRDefault="00BC1BA8" w:rsidP="00BC1BA8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</w:tbl>
    <w:p w:rsidR="00997A7A" w:rsidRDefault="00997A7A" w:rsidP="00B019A5">
      <w:pPr>
        <w:rPr>
          <w:rFonts w:ascii="Verdana" w:hAnsi="Verdana"/>
        </w:rPr>
      </w:pPr>
    </w:p>
    <w:p w:rsidR="00997A7A" w:rsidRDefault="00997A7A" w:rsidP="00B019A5">
      <w:pPr>
        <w:rPr>
          <w:rFonts w:ascii="Verdana" w:hAnsi="Verdana"/>
        </w:rPr>
      </w:pPr>
    </w:p>
    <w:p w:rsidR="00BC1BA8" w:rsidRDefault="00BC1BA8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Y="169"/>
        <w:tblW w:w="13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804"/>
        <w:gridCol w:w="1418"/>
        <w:gridCol w:w="1275"/>
      </w:tblGrid>
      <w:tr w:rsidR="00997A7A" w:rsidRPr="00B771D2" w:rsidTr="00451A9A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lastRenderedPageBreak/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B771D2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80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SOPORTE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997A7A" w:rsidRPr="00B771D2" w:rsidTr="00451A9A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Pr="00A9063C" w:rsidRDefault="00997A7A" w:rsidP="000337FD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80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997A7A" w:rsidRDefault="00997A7A" w:rsidP="000337FD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BC1BA8" w:rsidRPr="007D5450" w:rsidTr="00451A9A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7</w:t>
            </w:r>
          </w:p>
        </w:tc>
        <w:tc>
          <w:tcPr>
            <w:tcW w:w="814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Plan de mejoramiento</w:t>
            </w:r>
          </w:p>
        </w:tc>
        <w:tc>
          <w:tcPr>
            <w:tcW w:w="1155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C1BA8" w:rsidRPr="00451A9A" w:rsidRDefault="00BC1BA8" w:rsidP="00BC1BA8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BC1BA8" w:rsidRPr="007D5450" w:rsidTr="00451A9A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8</w:t>
            </w:r>
          </w:p>
        </w:tc>
        <w:tc>
          <w:tcPr>
            <w:tcW w:w="814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Plan de mejoramiento</w:t>
            </w:r>
          </w:p>
        </w:tc>
        <w:tc>
          <w:tcPr>
            <w:tcW w:w="1155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Proyecto sede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C1BA8" w:rsidRPr="00451A9A" w:rsidRDefault="00BC1BA8" w:rsidP="00BC1BA8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BC1BA8" w:rsidRPr="007D5450" w:rsidTr="00451A9A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9</w:t>
            </w:r>
          </w:p>
        </w:tc>
        <w:tc>
          <w:tcPr>
            <w:tcW w:w="814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Plan de mejoramiento</w:t>
            </w:r>
          </w:p>
        </w:tc>
        <w:tc>
          <w:tcPr>
            <w:tcW w:w="1155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C1BA8" w:rsidRPr="00451A9A" w:rsidRDefault="00BC1BA8" w:rsidP="00BC1BA8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BC1BA8" w:rsidRPr="007D5450" w:rsidTr="00451A9A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</w:t>
            </w:r>
          </w:p>
        </w:tc>
        <w:tc>
          <w:tcPr>
            <w:tcW w:w="814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Plan de mejoramiento</w:t>
            </w:r>
          </w:p>
        </w:tc>
        <w:tc>
          <w:tcPr>
            <w:tcW w:w="1155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Formato autocontrol y evaluación MECI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C1BA8" w:rsidRPr="00451A9A" w:rsidRDefault="00BC1BA8" w:rsidP="00BC1BA8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BC1BA8" w:rsidRPr="007D5450" w:rsidTr="00451A9A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11</w:t>
            </w:r>
          </w:p>
        </w:tc>
        <w:tc>
          <w:tcPr>
            <w:tcW w:w="814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Plan de mejoramiento</w:t>
            </w:r>
          </w:p>
        </w:tc>
        <w:tc>
          <w:tcPr>
            <w:tcW w:w="1155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SECRETARIA GENERAL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inducción a servidores públicos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C1BA8" w:rsidRPr="00451A9A" w:rsidRDefault="00BC1BA8" w:rsidP="00BC1BA8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BC1BA8" w:rsidRPr="007D5450" w:rsidTr="00451A9A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de información</w:t>
            </w:r>
          </w:p>
        </w:tc>
        <w:tc>
          <w:tcPr>
            <w:tcW w:w="1155" w:type="dxa"/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BIENESTAR UNIVERSITARIO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C1BA8" w:rsidRPr="00451A9A" w:rsidRDefault="00BC1BA8" w:rsidP="00BC1BA8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BC1BA8" w:rsidRPr="007D5450" w:rsidTr="00451A9A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14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de información</w:t>
            </w:r>
          </w:p>
        </w:tc>
        <w:tc>
          <w:tcPr>
            <w:tcW w:w="1155" w:type="dxa"/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BC1BA8" w:rsidRPr="007D5450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BIENESTAR UNIVERSITARIO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BC1BA8" w:rsidRDefault="00BC1BA8" w:rsidP="00BC1BA8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BC1BA8" w:rsidRPr="00451A9A" w:rsidRDefault="00BC1BA8" w:rsidP="00BC1BA8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</w:tbl>
    <w:p w:rsidR="00997A7A" w:rsidRDefault="00997A7A" w:rsidP="00B019A5">
      <w:pPr>
        <w:rPr>
          <w:rFonts w:ascii="Verdana" w:hAnsi="Verdana"/>
        </w:rPr>
      </w:pPr>
    </w:p>
    <w:p w:rsidR="00451A9A" w:rsidRDefault="00451A9A" w:rsidP="00B019A5">
      <w:pPr>
        <w:rPr>
          <w:rFonts w:ascii="Verdana" w:hAnsi="Verdana"/>
        </w:rPr>
      </w:pPr>
    </w:p>
    <w:p w:rsidR="00451A9A" w:rsidRDefault="00451A9A" w:rsidP="00B019A5">
      <w:pPr>
        <w:rPr>
          <w:rFonts w:ascii="Verdana" w:hAnsi="Verdana"/>
        </w:rPr>
      </w:pPr>
    </w:p>
    <w:tbl>
      <w:tblPr>
        <w:tblpPr w:leftFromText="141" w:rightFromText="141" w:vertAnchor="text" w:horzAnchor="margin" w:tblpY="169"/>
        <w:tblW w:w="13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814"/>
        <w:gridCol w:w="1941"/>
        <w:gridCol w:w="1155"/>
        <w:gridCol w:w="1156"/>
        <w:gridCol w:w="602"/>
        <w:gridCol w:w="603"/>
        <w:gridCol w:w="602"/>
        <w:gridCol w:w="603"/>
        <w:gridCol w:w="567"/>
        <w:gridCol w:w="1804"/>
        <w:gridCol w:w="1418"/>
        <w:gridCol w:w="1275"/>
      </w:tblGrid>
      <w:tr w:rsidR="00256ACB" w:rsidRPr="00B771D2" w:rsidTr="00256ACB">
        <w:trPr>
          <w:cantSplit/>
          <w:trHeight w:val="268"/>
        </w:trPr>
        <w:tc>
          <w:tcPr>
            <w:tcW w:w="49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lastRenderedPageBreak/>
              <w:t>No.</w:t>
            </w:r>
          </w:p>
        </w:tc>
        <w:tc>
          <w:tcPr>
            <w:tcW w:w="814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  <w:r w:rsidRPr="00A9063C">
              <w:rPr>
                <w:rFonts w:ascii="Arial" w:hAnsi="Arial" w:cs="Arial"/>
                <w:b/>
                <w:sz w:val="14"/>
                <w:szCs w:val="20"/>
              </w:rPr>
              <w:t>CÓDIGO</w:t>
            </w:r>
          </w:p>
        </w:tc>
        <w:tc>
          <w:tcPr>
            <w:tcW w:w="1941" w:type="dxa"/>
            <w:vMerge w:val="restart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SERIE / SUBSERIE / ASUNTO</w:t>
            </w:r>
          </w:p>
        </w:tc>
        <w:tc>
          <w:tcPr>
            <w:tcW w:w="2311" w:type="dxa"/>
            <w:gridSpan w:val="2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FECHAS EXTREMAS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56ACB" w:rsidRPr="00B771D2" w:rsidRDefault="00256ACB" w:rsidP="00256ACB">
            <w:pPr>
              <w:jc w:val="center"/>
              <w:rPr>
                <w:rFonts w:ascii="Calibri" w:hAnsi="Calibri" w:cs="Arial"/>
                <w:b/>
                <w:sz w:val="14"/>
              </w:rPr>
            </w:pPr>
            <w:r>
              <w:rPr>
                <w:rFonts w:ascii="Calibri" w:hAnsi="Calibri" w:cs="Arial"/>
                <w:b/>
                <w:sz w:val="14"/>
              </w:rPr>
              <w:t>UN CONSERVACIÓN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0"/>
                <w:szCs w:val="10"/>
              </w:rPr>
            </w:pPr>
            <w:r w:rsidRPr="00A9063C">
              <w:rPr>
                <w:rFonts w:ascii="Arial" w:hAnsi="Arial" w:cs="Arial"/>
                <w:b/>
                <w:sz w:val="10"/>
                <w:szCs w:val="10"/>
              </w:rPr>
              <w:t>No FOLIOS</w:t>
            </w:r>
          </w:p>
        </w:tc>
        <w:tc>
          <w:tcPr>
            <w:tcW w:w="1804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  <w:r>
              <w:rPr>
                <w:rFonts w:ascii="Arial" w:hAnsi="Arial" w:cs="Arial"/>
                <w:b/>
                <w:sz w:val="14"/>
              </w:rPr>
              <w:t>S</w:t>
            </w:r>
            <w:r w:rsidRPr="00A9063C">
              <w:rPr>
                <w:rFonts w:ascii="Arial" w:hAnsi="Arial" w:cs="Arial"/>
                <w:b/>
                <w:sz w:val="14"/>
              </w:rPr>
              <w:t>OPORTE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FRECUENCIA DE CONSULTA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NOTAS</w:t>
            </w:r>
          </w:p>
        </w:tc>
      </w:tr>
      <w:tr w:rsidR="00256ACB" w:rsidRPr="00B771D2" w:rsidTr="00256ACB">
        <w:trPr>
          <w:cantSplit/>
          <w:trHeight w:val="268"/>
        </w:trPr>
        <w:tc>
          <w:tcPr>
            <w:tcW w:w="49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814" w:type="dxa"/>
            <w:vMerge/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  <w:szCs w:val="20"/>
              </w:rPr>
            </w:pPr>
          </w:p>
        </w:tc>
        <w:tc>
          <w:tcPr>
            <w:tcW w:w="1941" w:type="dxa"/>
            <w:vMerge/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</w:p>
        </w:tc>
        <w:tc>
          <w:tcPr>
            <w:tcW w:w="115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INICIAL</w:t>
            </w:r>
          </w:p>
        </w:tc>
        <w:tc>
          <w:tcPr>
            <w:tcW w:w="1156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A9063C">
              <w:rPr>
                <w:rFonts w:ascii="Arial" w:hAnsi="Arial" w:cs="Arial"/>
                <w:b/>
                <w:sz w:val="14"/>
              </w:rPr>
              <w:t>FINAL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CAJA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CARPETA</w:t>
            </w:r>
          </w:p>
        </w:tc>
        <w:tc>
          <w:tcPr>
            <w:tcW w:w="602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TOMO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56ACB" w:rsidRPr="00A9063C" w:rsidRDefault="00256ACB" w:rsidP="00256ACB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  <w:r w:rsidRPr="00A9063C">
              <w:rPr>
                <w:rFonts w:ascii="Arial" w:hAnsi="Arial" w:cs="Arial"/>
                <w:b/>
                <w:sz w:val="8"/>
                <w:szCs w:val="8"/>
              </w:rPr>
              <w:t>OTRO</w:t>
            </w: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56ACB" w:rsidRDefault="00256ACB" w:rsidP="00256ACB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804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56ACB" w:rsidRDefault="00256ACB" w:rsidP="00256ACB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418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56ACB" w:rsidRDefault="00256ACB" w:rsidP="00256ACB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  <w:tc>
          <w:tcPr>
            <w:tcW w:w="1275" w:type="dxa"/>
            <w:vMerge/>
            <w:tcBorders>
              <w:right w:val="single" w:sz="4" w:space="0" w:color="auto"/>
            </w:tcBorders>
            <w:shd w:val="clear" w:color="auto" w:fill="F2F2F2"/>
            <w:vAlign w:val="center"/>
          </w:tcPr>
          <w:p w:rsidR="00256ACB" w:rsidRDefault="00256ACB" w:rsidP="00256ACB">
            <w:pPr>
              <w:jc w:val="center"/>
              <w:rPr>
                <w:rFonts w:ascii="Calibri" w:hAnsi="Calibri" w:cs="Arial"/>
                <w:b/>
                <w:sz w:val="14"/>
              </w:rPr>
            </w:pPr>
          </w:p>
        </w:tc>
      </w:tr>
      <w:tr w:rsidR="00256ACB" w:rsidRPr="007D5450" w:rsidTr="00256ACB">
        <w:trPr>
          <w:cantSplit/>
          <w:trHeight w:val="595"/>
        </w:trPr>
        <w:tc>
          <w:tcPr>
            <w:tcW w:w="496" w:type="dxa"/>
            <w:tcBorders>
              <w:lef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Constancias sueldo tramite pensional</w:t>
            </w:r>
          </w:p>
        </w:tc>
        <w:tc>
          <w:tcPr>
            <w:tcW w:w="1155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FINANCIERA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56ACB" w:rsidRPr="00451A9A" w:rsidRDefault="00256ACB" w:rsidP="00256ACB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256ACB" w:rsidRPr="007D5450" w:rsidTr="00256ACB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</w:t>
            </w:r>
          </w:p>
        </w:tc>
        <w:tc>
          <w:tcPr>
            <w:tcW w:w="814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de información interna y externa recibida</w:t>
            </w:r>
          </w:p>
        </w:tc>
        <w:tc>
          <w:tcPr>
            <w:tcW w:w="1155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FINANCIERA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56ACB" w:rsidRPr="00451A9A" w:rsidRDefault="00256ACB" w:rsidP="00256ACB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256ACB" w:rsidRPr="007D5450" w:rsidTr="00256ACB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3</w:t>
            </w:r>
          </w:p>
        </w:tc>
        <w:tc>
          <w:tcPr>
            <w:tcW w:w="814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de información interna y externa enviada</w:t>
            </w:r>
          </w:p>
        </w:tc>
        <w:tc>
          <w:tcPr>
            <w:tcW w:w="1155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FINANCIERA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56ACB" w:rsidRPr="00451A9A" w:rsidRDefault="00256ACB" w:rsidP="00256ACB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256ACB" w:rsidRPr="007D5450" w:rsidTr="00256ACB">
        <w:trPr>
          <w:cantSplit/>
          <w:trHeight w:val="281"/>
        </w:trPr>
        <w:tc>
          <w:tcPr>
            <w:tcW w:w="496" w:type="dxa"/>
            <w:tcBorders>
              <w:lef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4</w:t>
            </w:r>
          </w:p>
        </w:tc>
        <w:tc>
          <w:tcPr>
            <w:tcW w:w="814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Requerimiento de información externa recibida</w:t>
            </w:r>
          </w:p>
        </w:tc>
        <w:tc>
          <w:tcPr>
            <w:tcW w:w="1155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FINANCIERA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56ACB" w:rsidRPr="00451A9A" w:rsidRDefault="00256ACB" w:rsidP="00256ACB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  <w:tr w:rsidR="00256ACB" w:rsidRPr="007D5450" w:rsidTr="004725F3">
        <w:trPr>
          <w:cantSplit/>
          <w:trHeight w:val="885"/>
        </w:trPr>
        <w:tc>
          <w:tcPr>
            <w:tcW w:w="496" w:type="dxa"/>
            <w:tcBorders>
              <w:lef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1</w:t>
            </w:r>
          </w:p>
        </w:tc>
        <w:tc>
          <w:tcPr>
            <w:tcW w:w="814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941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Registro </w:t>
            </w:r>
            <w:r w:rsidR="004725F3">
              <w:rPr>
                <w:rFonts w:ascii="Calibri" w:hAnsi="Calibri"/>
              </w:rPr>
              <w:t>par celadores</w:t>
            </w:r>
          </w:p>
        </w:tc>
        <w:tc>
          <w:tcPr>
            <w:tcW w:w="1155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2011</w:t>
            </w:r>
          </w:p>
        </w:tc>
        <w:tc>
          <w:tcPr>
            <w:tcW w:w="1156" w:type="dxa"/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X</w:t>
            </w:r>
          </w:p>
        </w:tc>
        <w:tc>
          <w:tcPr>
            <w:tcW w:w="602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603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804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ARTICULACION ACADEMICA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256ACB" w:rsidRPr="007D5450" w:rsidRDefault="00256ACB" w:rsidP="00256ACB">
            <w:pPr>
              <w:spacing w:after="160"/>
              <w:rPr>
                <w:rFonts w:ascii="Calibri" w:hAnsi="Calibri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256ACB" w:rsidRPr="00451A9A" w:rsidRDefault="00256ACB" w:rsidP="00256ACB">
            <w:pPr>
              <w:spacing w:after="160"/>
              <w:rPr>
                <w:rFonts w:ascii="Calibri" w:hAnsi="Calibri"/>
                <w:sz w:val="20"/>
                <w:szCs w:val="20"/>
              </w:rPr>
            </w:pPr>
            <w:r w:rsidRPr="00451A9A">
              <w:rPr>
                <w:rFonts w:ascii="Calibri" w:hAnsi="Calibri"/>
                <w:sz w:val="20"/>
                <w:szCs w:val="20"/>
              </w:rPr>
              <w:t>ELIMINACION</w:t>
            </w:r>
          </w:p>
        </w:tc>
      </w:tr>
    </w:tbl>
    <w:p w:rsidR="00256ACB" w:rsidRPr="00464874" w:rsidRDefault="00256ACB" w:rsidP="00B019A5">
      <w:pPr>
        <w:rPr>
          <w:rFonts w:ascii="Verdana" w:hAnsi="Verdana"/>
        </w:rPr>
      </w:pPr>
    </w:p>
    <w:sectPr w:rsidR="00256ACB" w:rsidRPr="00464874" w:rsidSect="006E6893">
      <w:headerReference w:type="default" r:id="rId9"/>
      <w:footerReference w:type="default" r:id="rId10"/>
      <w:headerReference w:type="first" r:id="rId11"/>
      <w:footerReference w:type="first" r:id="rId12"/>
      <w:pgSz w:w="15842" w:h="12242" w:orient="landscape" w:code="1"/>
      <w:pgMar w:top="1701" w:right="1361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967" w:rsidRDefault="000D6967">
      <w:r>
        <w:separator/>
      </w:r>
    </w:p>
  </w:endnote>
  <w:endnote w:type="continuationSeparator" w:id="0">
    <w:p w:rsidR="000D6967" w:rsidRDefault="000D6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B" w:rsidRDefault="00256ACB" w:rsidP="009B6947">
    <w:pPr>
      <w:pStyle w:val="Piedepgina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24765</wp:posOffset>
              </wp:positionH>
              <wp:positionV relativeFrom="paragraph">
                <wp:posOffset>-17145</wp:posOffset>
              </wp:positionV>
              <wp:extent cx="9077960" cy="0"/>
              <wp:effectExtent l="24765" t="20955" r="22225" b="17145"/>
              <wp:wrapNone/>
              <wp:docPr id="1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07796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7037A39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1.95pt;margin-top:-1.35pt;width:714.8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" strokeweight="2.5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ACB" w:rsidRDefault="00256ACB" w:rsidP="00B019A5">
    <w:pPr>
      <w:pStyle w:val="Piedepgina"/>
      <w:jc w:val="center"/>
    </w:pPr>
    <w:r>
      <w:rPr>
        <w:rFonts w:ascii="Calibri" w:hAnsi="Calibri"/>
        <w:b/>
        <w:color w:val="FF6600"/>
        <w:sz w:val="22"/>
      </w:rPr>
      <w:t xml:space="preserve">Intenalco es </w:t>
    </w:r>
    <w:r>
      <w:rPr>
        <w:rFonts w:ascii="Calibri" w:hAnsi="Calibri"/>
        <w:b/>
        <w:color w:val="00B050"/>
        <w:sz w:val="22"/>
      </w:rPr>
      <w:t xml:space="preserve">Excelencia </w:t>
    </w:r>
  </w:p>
  <w:p w:rsidR="00256ACB" w:rsidRPr="000567BC" w:rsidRDefault="00256ACB" w:rsidP="000567BC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967" w:rsidRDefault="000D6967">
      <w:r>
        <w:separator/>
      </w:r>
    </w:p>
  </w:footnote>
  <w:footnote w:type="continuationSeparator" w:id="0">
    <w:p w:rsidR="000D6967" w:rsidRDefault="000D69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2"/>
      <w:gridCol w:w="7907"/>
      <w:gridCol w:w="2425"/>
    </w:tblGrid>
    <w:tr w:rsidR="00256ACB" w:rsidRPr="005A49A6" w:rsidTr="000337FD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16F23976" wp14:editId="6593188A">
                <wp:extent cx="935355" cy="723265"/>
                <wp:effectExtent l="0" t="0" r="0" b="635"/>
                <wp:docPr id="4" name="Imagen 4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57215A92" wp14:editId="359C7738">
                <wp:extent cx="1052830" cy="755015"/>
                <wp:effectExtent l="0" t="0" r="0" b="698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56ACB" w:rsidRPr="005A49A6" w:rsidTr="000337FD">
      <w:trPr>
        <w:trHeight w:val="402"/>
      </w:trPr>
      <w:tc>
        <w:tcPr>
          <w:tcW w:w="885" w:type="pct"/>
          <w:vMerge/>
          <w:shd w:val="clear" w:color="auto" w:fill="auto"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256ACB" w:rsidRPr="005A49A6" w:rsidTr="000337FD">
      <w:trPr>
        <w:trHeight w:val="421"/>
      </w:trPr>
      <w:tc>
        <w:tcPr>
          <w:tcW w:w="885" w:type="pct"/>
          <w:vMerge/>
          <w:shd w:val="clear" w:color="auto" w:fill="auto"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256ACB" w:rsidRPr="005A49A6" w:rsidTr="000337FD">
      <w:trPr>
        <w:trHeight w:val="421"/>
      </w:trPr>
      <w:tc>
        <w:tcPr>
          <w:tcW w:w="885" w:type="pct"/>
          <w:shd w:val="clear" w:color="auto" w:fill="auto"/>
        </w:tcPr>
        <w:p w:rsidR="00256ACB" w:rsidRDefault="00256ACB" w:rsidP="008920B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256ACB" w:rsidRPr="005A49A6" w:rsidRDefault="00256ACB" w:rsidP="008920B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256ACB" w:rsidRDefault="00256ACB" w:rsidP="008920B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256ACB" w:rsidRPr="005A49A6" w:rsidRDefault="00256ACB" w:rsidP="008920B6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256ACB" w:rsidRPr="005A49A6" w:rsidRDefault="00256ACB" w:rsidP="008920B6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256ACB" w:rsidRDefault="00E13029">
    <w:pPr>
      <w:pStyle w:val="Encabezado"/>
    </w:pPr>
    <w:r>
      <w:t xml:space="preserve">Eliminación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27" w:type="pct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22"/>
      <w:gridCol w:w="7907"/>
      <w:gridCol w:w="2425"/>
    </w:tblGrid>
    <w:tr w:rsidR="00256ACB" w:rsidRPr="005A49A6" w:rsidTr="00E04ED9">
      <w:trPr>
        <w:trHeight w:val="416"/>
      </w:trPr>
      <w:tc>
        <w:tcPr>
          <w:tcW w:w="885" w:type="pct"/>
          <w:vMerge w:val="restart"/>
          <w:shd w:val="clear" w:color="auto" w:fill="auto"/>
        </w:tcPr>
        <w:p w:rsidR="00256ACB" w:rsidRPr="005A49A6" w:rsidRDefault="00256ACB" w:rsidP="000337F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  <w:r>
            <w:rPr>
              <w:rFonts w:ascii="Calibri" w:hAnsi="Calibri" w:cs="Calibri"/>
              <w:sz w:val="22"/>
              <w:szCs w:val="22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A4DC245" wp14:editId="04228A3E">
                <wp:extent cx="935355" cy="723265"/>
                <wp:effectExtent l="0" t="0" r="0" b="635"/>
                <wp:docPr id="3" name="Imagen 3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355" cy="723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49" w:type="pct"/>
          <w:vMerge w:val="restart"/>
          <w:shd w:val="clear" w:color="auto" w:fill="F2F2F2"/>
          <w:vAlign w:val="center"/>
        </w:tcPr>
        <w:p w:rsidR="00256ACB" w:rsidRPr="005A49A6" w:rsidRDefault="00256ACB" w:rsidP="000337FD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FORMATO UNICO DE INVENTARIO</w:t>
          </w:r>
          <w:r w:rsidRPr="005A49A6">
            <w:rPr>
              <w:rFonts w:ascii="Arial" w:hAnsi="Arial" w:cs="Arial"/>
              <w:b/>
            </w:rPr>
            <w:t xml:space="preserve"> DOCUMENTAL    </w:t>
          </w:r>
        </w:p>
      </w:tc>
      <w:tc>
        <w:tcPr>
          <w:tcW w:w="966" w:type="pct"/>
          <w:vMerge w:val="restart"/>
        </w:tcPr>
        <w:p w:rsidR="00256ACB" w:rsidRPr="005A49A6" w:rsidRDefault="00256ACB" w:rsidP="000337FD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3C1E1057" wp14:editId="6865ACB3">
                <wp:extent cx="1052830" cy="755015"/>
                <wp:effectExtent l="0" t="0" r="0" b="698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2830" cy="755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56ACB" w:rsidRPr="005A49A6" w:rsidTr="00E04ED9">
      <w:trPr>
        <w:trHeight w:val="402"/>
      </w:trPr>
      <w:tc>
        <w:tcPr>
          <w:tcW w:w="885" w:type="pct"/>
          <w:vMerge/>
          <w:shd w:val="clear" w:color="auto" w:fill="auto"/>
        </w:tcPr>
        <w:p w:rsidR="00256ACB" w:rsidRPr="005A49A6" w:rsidRDefault="00256ACB" w:rsidP="000337F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256ACB" w:rsidRPr="005A49A6" w:rsidRDefault="00256ACB" w:rsidP="000337F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256ACB" w:rsidRPr="005A49A6" w:rsidRDefault="00256ACB" w:rsidP="000337FD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256ACB" w:rsidRPr="005A49A6" w:rsidTr="00E04ED9">
      <w:trPr>
        <w:trHeight w:val="421"/>
      </w:trPr>
      <w:tc>
        <w:tcPr>
          <w:tcW w:w="885" w:type="pct"/>
          <w:vMerge/>
          <w:shd w:val="clear" w:color="auto" w:fill="auto"/>
        </w:tcPr>
        <w:p w:rsidR="00256ACB" w:rsidRPr="005A49A6" w:rsidRDefault="00256ACB" w:rsidP="000337F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3149" w:type="pct"/>
          <w:vMerge/>
          <w:shd w:val="clear" w:color="auto" w:fill="F2F2F2"/>
        </w:tcPr>
        <w:p w:rsidR="00256ACB" w:rsidRPr="005A49A6" w:rsidRDefault="00256ACB" w:rsidP="000337FD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966" w:type="pct"/>
          <w:vMerge/>
        </w:tcPr>
        <w:p w:rsidR="00256ACB" w:rsidRPr="005A49A6" w:rsidRDefault="00256ACB" w:rsidP="000337FD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256ACB" w:rsidRPr="005A49A6" w:rsidTr="00E04ED9">
      <w:trPr>
        <w:trHeight w:val="421"/>
      </w:trPr>
      <w:tc>
        <w:tcPr>
          <w:tcW w:w="885" w:type="pct"/>
          <w:shd w:val="clear" w:color="auto" w:fill="auto"/>
        </w:tcPr>
        <w:p w:rsidR="00256ACB" w:rsidRDefault="00256ACB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Código: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256ACB" w:rsidRPr="005A49A6" w:rsidRDefault="00256ACB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GDC-FRT-</w:t>
          </w:r>
          <w:r>
            <w:rPr>
              <w:rFonts w:ascii="Arial" w:hAnsi="Arial" w:cs="Arial"/>
              <w:sz w:val="20"/>
              <w:szCs w:val="20"/>
            </w:rPr>
            <w:t>11</w:t>
          </w:r>
        </w:p>
      </w:tc>
      <w:tc>
        <w:tcPr>
          <w:tcW w:w="3149" w:type="pct"/>
          <w:shd w:val="clear" w:color="auto" w:fill="F2F2F2"/>
        </w:tcPr>
        <w:p w:rsidR="00256ACB" w:rsidRDefault="00256ACB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  <w:r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  <w:p w:rsidR="00256ACB" w:rsidRPr="005A49A6" w:rsidRDefault="00256ACB" w:rsidP="00E04ED9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5A49A6">
            <w:rPr>
              <w:rFonts w:ascii="Arial" w:hAnsi="Arial" w:cs="Arial"/>
              <w:sz w:val="20"/>
              <w:szCs w:val="20"/>
            </w:rPr>
            <w:t>01</w:t>
          </w:r>
        </w:p>
      </w:tc>
      <w:tc>
        <w:tcPr>
          <w:tcW w:w="966" w:type="pct"/>
        </w:tcPr>
        <w:p w:rsidR="00256ACB" w:rsidRPr="005A49A6" w:rsidRDefault="00256ACB" w:rsidP="00E04E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5A49A6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>
            <w:rPr>
              <w:rFonts w:ascii="Arial" w:hAnsi="Arial" w:cs="Arial"/>
              <w:sz w:val="20"/>
              <w:szCs w:val="20"/>
            </w:rPr>
            <w:t>30/09</w:t>
          </w:r>
          <w:r w:rsidRPr="00BF30E0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256ACB" w:rsidRDefault="00E13029" w:rsidP="00E13029">
    <w:pPr>
      <w:pStyle w:val="Encabezado"/>
      <w:tabs>
        <w:tab w:val="left" w:pos="778"/>
      </w:tabs>
    </w:pPr>
    <w:r>
      <w:tab/>
      <w:t>Eliminación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957936"/>
    <w:multiLevelType w:val="hybridMultilevel"/>
    <w:tmpl w:val="D9E2728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D1532E"/>
    <w:multiLevelType w:val="hybridMultilevel"/>
    <w:tmpl w:val="BC7C9AD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5F7724"/>
    <w:multiLevelType w:val="hybridMultilevel"/>
    <w:tmpl w:val="FD9618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325F87"/>
    <w:multiLevelType w:val="hybridMultilevel"/>
    <w:tmpl w:val="0C8007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B5787"/>
    <w:multiLevelType w:val="hybridMultilevel"/>
    <w:tmpl w:val="3D2C1C9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C2DBD"/>
    <w:multiLevelType w:val="hybridMultilevel"/>
    <w:tmpl w:val="BC7461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CE6"/>
    <w:rsid w:val="000065F2"/>
    <w:rsid w:val="0003055B"/>
    <w:rsid w:val="000337FD"/>
    <w:rsid w:val="000352E4"/>
    <w:rsid w:val="00043ED6"/>
    <w:rsid w:val="0005598F"/>
    <w:rsid w:val="000567BC"/>
    <w:rsid w:val="00060B97"/>
    <w:rsid w:val="00063952"/>
    <w:rsid w:val="00064C6E"/>
    <w:rsid w:val="00064D99"/>
    <w:rsid w:val="000722DD"/>
    <w:rsid w:val="0008397A"/>
    <w:rsid w:val="00093B2F"/>
    <w:rsid w:val="000B2FB8"/>
    <w:rsid w:val="000B5D1D"/>
    <w:rsid w:val="000B719C"/>
    <w:rsid w:val="000C7524"/>
    <w:rsid w:val="000D25A5"/>
    <w:rsid w:val="000D6967"/>
    <w:rsid w:val="000D7E95"/>
    <w:rsid w:val="000E0FFD"/>
    <w:rsid w:val="000E1602"/>
    <w:rsid w:val="000E7327"/>
    <w:rsid w:val="000F6DCB"/>
    <w:rsid w:val="00113241"/>
    <w:rsid w:val="001501C1"/>
    <w:rsid w:val="001604B4"/>
    <w:rsid w:val="0016408A"/>
    <w:rsid w:val="00184F46"/>
    <w:rsid w:val="00192949"/>
    <w:rsid w:val="001A1B25"/>
    <w:rsid w:val="001B689A"/>
    <w:rsid w:val="001D72B5"/>
    <w:rsid w:val="001E324F"/>
    <w:rsid w:val="001E44CA"/>
    <w:rsid w:val="00200C64"/>
    <w:rsid w:val="00211E44"/>
    <w:rsid w:val="002166DD"/>
    <w:rsid w:val="00220238"/>
    <w:rsid w:val="00226CFC"/>
    <w:rsid w:val="00256ACB"/>
    <w:rsid w:val="00262570"/>
    <w:rsid w:val="002712A5"/>
    <w:rsid w:val="00282198"/>
    <w:rsid w:val="00287672"/>
    <w:rsid w:val="0029487E"/>
    <w:rsid w:val="00294DAB"/>
    <w:rsid w:val="002A55B1"/>
    <w:rsid w:val="00304784"/>
    <w:rsid w:val="00307F53"/>
    <w:rsid w:val="003103D1"/>
    <w:rsid w:val="003125E0"/>
    <w:rsid w:val="003167C5"/>
    <w:rsid w:val="00323758"/>
    <w:rsid w:val="0033504F"/>
    <w:rsid w:val="00336856"/>
    <w:rsid w:val="00345D51"/>
    <w:rsid w:val="0036003A"/>
    <w:rsid w:val="00372C56"/>
    <w:rsid w:val="003A2D3C"/>
    <w:rsid w:val="003A7746"/>
    <w:rsid w:val="003C4F29"/>
    <w:rsid w:val="003D5689"/>
    <w:rsid w:val="00404278"/>
    <w:rsid w:val="00427DE1"/>
    <w:rsid w:val="00437636"/>
    <w:rsid w:val="00451A9A"/>
    <w:rsid w:val="004579EB"/>
    <w:rsid w:val="00461D02"/>
    <w:rsid w:val="00464874"/>
    <w:rsid w:val="00467FE4"/>
    <w:rsid w:val="004725F3"/>
    <w:rsid w:val="00475633"/>
    <w:rsid w:val="0047588F"/>
    <w:rsid w:val="004B628D"/>
    <w:rsid w:val="004C0D23"/>
    <w:rsid w:val="004D3663"/>
    <w:rsid w:val="004D73F8"/>
    <w:rsid w:val="004E1C49"/>
    <w:rsid w:val="004F3A58"/>
    <w:rsid w:val="004F3EB9"/>
    <w:rsid w:val="004F609A"/>
    <w:rsid w:val="00527DD4"/>
    <w:rsid w:val="00532B92"/>
    <w:rsid w:val="005457CD"/>
    <w:rsid w:val="00551F88"/>
    <w:rsid w:val="005C6199"/>
    <w:rsid w:val="005D7CE6"/>
    <w:rsid w:val="005E2747"/>
    <w:rsid w:val="006011B9"/>
    <w:rsid w:val="00602C78"/>
    <w:rsid w:val="00605A8A"/>
    <w:rsid w:val="00607E40"/>
    <w:rsid w:val="00617166"/>
    <w:rsid w:val="00632915"/>
    <w:rsid w:val="00635C20"/>
    <w:rsid w:val="00640444"/>
    <w:rsid w:val="00644BA4"/>
    <w:rsid w:val="0067248A"/>
    <w:rsid w:val="00681B1E"/>
    <w:rsid w:val="006A0007"/>
    <w:rsid w:val="006D74A7"/>
    <w:rsid w:val="006E2412"/>
    <w:rsid w:val="006E6893"/>
    <w:rsid w:val="00706C82"/>
    <w:rsid w:val="007315D8"/>
    <w:rsid w:val="00732B92"/>
    <w:rsid w:val="00734C1A"/>
    <w:rsid w:val="00742F0D"/>
    <w:rsid w:val="00743E4B"/>
    <w:rsid w:val="00761249"/>
    <w:rsid w:val="00785574"/>
    <w:rsid w:val="00794C0E"/>
    <w:rsid w:val="007D5450"/>
    <w:rsid w:val="007E7853"/>
    <w:rsid w:val="007E7A39"/>
    <w:rsid w:val="00801004"/>
    <w:rsid w:val="00807AB0"/>
    <w:rsid w:val="008267CF"/>
    <w:rsid w:val="00827012"/>
    <w:rsid w:val="00836AA4"/>
    <w:rsid w:val="008446CC"/>
    <w:rsid w:val="0085723B"/>
    <w:rsid w:val="00861DB9"/>
    <w:rsid w:val="008705B6"/>
    <w:rsid w:val="0087095D"/>
    <w:rsid w:val="008808AB"/>
    <w:rsid w:val="008835F5"/>
    <w:rsid w:val="00887FFC"/>
    <w:rsid w:val="008920B6"/>
    <w:rsid w:val="008D39AD"/>
    <w:rsid w:val="008D7543"/>
    <w:rsid w:val="008E03F1"/>
    <w:rsid w:val="008E5582"/>
    <w:rsid w:val="00917F9B"/>
    <w:rsid w:val="00956BB7"/>
    <w:rsid w:val="009620AF"/>
    <w:rsid w:val="00981A7D"/>
    <w:rsid w:val="00992E9A"/>
    <w:rsid w:val="00997A7A"/>
    <w:rsid w:val="009A4949"/>
    <w:rsid w:val="009A4959"/>
    <w:rsid w:val="009B4A66"/>
    <w:rsid w:val="009B4AAB"/>
    <w:rsid w:val="009B5DE8"/>
    <w:rsid w:val="009B6947"/>
    <w:rsid w:val="009D53BE"/>
    <w:rsid w:val="009F49AC"/>
    <w:rsid w:val="00A067B2"/>
    <w:rsid w:val="00A1749A"/>
    <w:rsid w:val="00A33D33"/>
    <w:rsid w:val="00A42EE2"/>
    <w:rsid w:val="00A431BF"/>
    <w:rsid w:val="00A54C9A"/>
    <w:rsid w:val="00A62CF0"/>
    <w:rsid w:val="00A759AB"/>
    <w:rsid w:val="00A9063C"/>
    <w:rsid w:val="00AA06BD"/>
    <w:rsid w:val="00AA684C"/>
    <w:rsid w:val="00AB4DDB"/>
    <w:rsid w:val="00AC170A"/>
    <w:rsid w:val="00AC2388"/>
    <w:rsid w:val="00AD5607"/>
    <w:rsid w:val="00AF2622"/>
    <w:rsid w:val="00AF3762"/>
    <w:rsid w:val="00B019A5"/>
    <w:rsid w:val="00B07FE9"/>
    <w:rsid w:val="00B1387D"/>
    <w:rsid w:val="00B20A80"/>
    <w:rsid w:val="00B22C66"/>
    <w:rsid w:val="00B51770"/>
    <w:rsid w:val="00B6219C"/>
    <w:rsid w:val="00B76268"/>
    <w:rsid w:val="00B771D2"/>
    <w:rsid w:val="00B83805"/>
    <w:rsid w:val="00B83866"/>
    <w:rsid w:val="00B849F6"/>
    <w:rsid w:val="00B93B97"/>
    <w:rsid w:val="00B954A3"/>
    <w:rsid w:val="00BB3929"/>
    <w:rsid w:val="00BC0373"/>
    <w:rsid w:val="00BC1BA8"/>
    <w:rsid w:val="00BD7A0A"/>
    <w:rsid w:val="00BF30E0"/>
    <w:rsid w:val="00C01E2E"/>
    <w:rsid w:val="00C02BE0"/>
    <w:rsid w:val="00C12F4B"/>
    <w:rsid w:val="00C34781"/>
    <w:rsid w:val="00C37F3B"/>
    <w:rsid w:val="00C526CF"/>
    <w:rsid w:val="00C57601"/>
    <w:rsid w:val="00C65A06"/>
    <w:rsid w:val="00C7446C"/>
    <w:rsid w:val="00CA085B"/>
    <w:rsid w:val="00CB6FAB"/>
    <w:rsid w:val="00CE7CD4"/>
    <w:rsid w:val="00CF52B9"/>
    <w:rsid w:val="00D050B6"/>
    <w:rsid w:val="00D73573"/>
    <w:rsid w:val="00D81252"/>
    <w:rsid w:val="00DD60C6"/>
    <w:rsid w:val="00DD7923"/>
    <w:rsid w:val="00E04ED9"/>
    <w:rsid w:val="00E0787E"/>
    <w:rsid w:val="00E12E9A"/>
    <w:rsid w:val="00E13029"/>
    <w:rsid w:val="00E17373"/>
    <w:rsid w:val="00E45501"/>
    <w:rsid w:val="00E73B8C"/>
    <w:rsid w:val="00E82871"/>
    <w:rsid w:val="00EA1459"/>
    <w:rsid w:val="00EC32AD"/>
    <w:rsid w:val="00ED2CD0"/>
    <w:rsid w:val="00EE2089"/>
    <w:rsid w:val="00EE6BFB"/>
    <w:rsid w:val="00EE7A86"/>
    <w:rsid w:val="00EF5D7E"/>
    <w:rsid w:val="00EF7E4D"/>
    <w:rsid w:val="00F14BDC"/>
    <w:rsid w:val="00F22C45"/>
    <w:rsid w:val="00F31D8C"/>
    <w:rsid w:val="00F37A73"/>
    <w:rsid w:val="00F54180"/>
    <w:rsid w:val="00F63270"/>
    <w:rsid w:val="00F84BC5"/>
    <w:rsid w:val="00F9485A"/>
    <w:rsid w:val="00F9729B"/>
    <w:rsid w:val="00FA0FA4"/>
    <w:rsid w:val="00FA32FB"/>
    <w:rsid w:val="00FB089A"/>
    <w:rsid w:val="00FB3762"/>
    <w:rsid w:val="00FC7D36"/>
    <w:rsid w:val="00FE06D8"/>
    <w:rsid w:val="00FE40E6"/>
    <w:rsid w:val="00FE7233"/>
    <w:rsid w:val="00FF6CE1"/>
    <w:rsid w:val="00FF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010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8010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801004"/>
  </w:style>
  <w:style w:type="table" w:styleId="Tablaconcuadrcula">
    <w:name w:val="Table Grid"/>
    <w:basedOn w:val="Tablanormal"/>
    <w:rsid w:val="00211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0E0FF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0E0FFD"/>
    <w:rPr>
      <w:rFonts w:ascii="Tahoma" w:hAnsi="Tahoma" w:cs="Tahoma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EE7A86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3952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94DAB"/>
    <w:pPr>
      <w:spacing w:before="100" w:beforeAutospacing="1" w:after="100" w:afterAutospacing="1"/>
    </w:pPr>
    <w:rPr>
      <w:rFonts w:eastAsiaTheme="minorEastAsia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3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dor\Datos%20de%20programa\Microsoft\Plantillas\EGC-X-0XX%20HORIZONTAL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74C29-2038-4BEA-8D54-7EE9155F0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EGC-X-0XX HORIZONTAL</Template>
  <TotalTime>5</TotalTime>
  <Pages>8</Pages>
  <Words>899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REALIZADOR: ______________________</vt:lpstr>
    </vt:vector>
  </TitlesOfParts>
  <Company>Dark</Company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REALIZADOR: ______________________</dc:title>
  <dc:creator>end3rkid</dc:creator>
  <cp:lastModifiedBy>JhoanaA</cp:lastModifiedBy>
  <cp:revision>6</cp:revision>
  <cp:lastPrinted>2009-10-05T12:37:00Z</cp:lastPrinted>
  <dcterms:created xsi:type="dcterms:W3CDTF">2017-07-13T20:28:00Z</dcterms:created>
  <dcterms:modified xsi:type="dcterms:W3CDTF">2019-02-22T18:48:00Z</dcterms:modified>
</cp:coreProperties>
</file>